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Pr="0048257A" w:rsidRDefault="00FE32D8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</w:t>
      </w:r>
      <w:r w:rsidRPr="0048257A">
        <w:rPr>
          <w:rFonts w:ascii="Times New Roman" w:hAnsi="Times New Roman"/>
          <w:b/>
          <w:sz w:val="28"/>
          <w:szCs w:val="28"/>
        </w:rPr>
        <w:t xml:space="preserve"> приложений и электронных ресурсов </w:t>
      </w:r>
    </w:p>
    <w:p w:rsidR="00FE32D8" w:rsidRPr="00CD78AA" w:rsidRDefault="00FE32D8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257A">
        <w:rPr>
          <w:rFonts w:ascii="Times New Roman" w:hAnsi="Times New Roman"/>
          <w:b/>
          <w:sz w:val="28"/>
          <w:szCs w:val="28"/>
        </w:rPr>
        <w:t>для дистанционного обучения</w:t>
      </w:r>
    </w:p>
    <w:p w:rsidR="00FE32D8" w:rsidRPr="00CD78AA" w:rsidRDefault="00FE32D8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32D8" w:rsidRPr="0048257A" w:rsidRDefault="00FE32D8" w:rsidP="007E61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почта своя или одного из родителей (законных представителей)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WhatsApp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edu.tatar.ru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  <w:lang w:val="en-US"/>
        </w:rPr>
        <w:t>Skype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Zoom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Образовательная платформа «Учи.ру»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Приложения </w:t>
      </w:r>
      <w:r w:rsidRPr="0048257A">
        <w:rPr>
          <w:rFonts w:ascii="Times New Roman" w:hAnsi="Times New Roman"/>
          <w:sz w:val="28"/>
          <w:szCs w:val="28"/>
          <w:lang w:val="en-US"/>
        </w:rPr>
        <w:t>Google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ЕГЭ»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ОГЭ»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«Решу ВПР»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>Электронная образовательная платформа  «СтатГрад»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Сайт </w:t>
      </w:r>
      <w:r w:rsidRPr="0048257A">
        <w:rPr>
          <w:rFonts w:ascii="Times New Roman" w:hAnsi="Times New Roman"/>
          <w:sz w:val="28"/>
          <w:szCs w:val="28"/>
          <w:lang w:val="en-US"/>
        </w:rPr>
        <w:t>https</w:t>
      </w:r>
      <w:r w:rsidRPr="0048257A">
        <w:rPr>
          <w:rFonts w:ascii="Times New Roman" w:hAnsi="Times New Roman"/>
          <w:sz w:val="28"/>
          <w:szCs w:val="28"/>
        </w:rPr>
        <w:t>://Alexlarin.net</w:t>
      </w:r>
    </w:p>
    <w:p w:rsidR="00FE32D8" w:rsidRPr="0048257A" w:rsidRDefault="00FE32D8" w:rsidP="003726F1">
      <w:pPr>
        <w:pStyle w:val="ListParagraph"/>
        <w:numPr>
          <w:ilvl w:val="0"/>
          <w:numId w:val="1"/>
        </w:numPr>
        <w:spacing w:after="0" w:line="240" w:lineRule="auto"/>
        <w:ind w:left="1134" w:hanging="567"/>
        <w:rPr>
          <w:rFonts w:ascii="Times New Roman" w:hAnsi="Times New Roman"/>
          <w:sz w:val="28"/>
          <w:szCs w:val="28"/>
        </w:rPr>
      </w:pPr>
      <w:r w:rsidRPr="0048257A">
        <w:rPr>
          <w:rFonts w:ascii="Times New Roman" w:hAnsi="Times New Roman"/>
          <w:sz w:val="28"/>
          <w:szCs w:val="28"/>
        </w:rPr>
        <w:t xml:space="preserve">Сайт </w:t>
      </w:r>
      <w:r w:rsidRPr="0048257A">
        <w:rPr>
          <w:rFonts w:ascii="Times New Roman" w:hAnsi="Times New Roman"/>
          <w:sz w:val="28"/>
          <w:szCs w:val="28"/>
          <w:lang w:val="en-US"/>
        </w:rPr>
        <w:t>https</w:t>
      </w:r>
      <w:r w:rsidRPr="0048257A">
        <w:rPr>
          <w:rFonts w:ascii="Times New Roman" w:hAnsi="Times New Roman"/>
          <w:sz w:val="28"/>
          <w:szCs w:val="28"/>
        </w:rPr>
        <w:t>://</w:t>
      </w:r>
      <w:r w:rsidRPr="0048257A">
        <w:rPr>
          <w:rFonts w:ascii="Times New Roman" w:hAnsi="Times New Roman"/>
          <w:sz w:val="28"/>
          <w:szCs w:val="28"/>
          <w:lang w:val="en-US"/>
        </w:rPr>
        <w:t>u</w:t>
      </w:r>
      <w:r w:rsidRPr="0048257A">
        <w:rPr>
          <w:rFonts w:ascii="Times New Roman" w:hAnsi="Times New Roman"/>
          <w:sz w:val="28"/>
          <w:szCs w:val="28"/>
        </w:rPr>
        <w:t>ztest.ru</w:t>
      </w: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 w:rsidP="0041714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32D8" w:rsidRDefault="00FE32D8">
      <w:bookmarkStart w:id="0" w:name="_GoBack"/>
      <w:bookmarkEnd w:id="0"/>
    </w:p>
    <w:sectPr w:rsidR="00FE32D8" w:rsidSect="0009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A2FEB"/>
    <w:multiLevelType w:val="hybridMultilevel"/>
    <w:tmpl w:val="ADB202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714A"/>
    <w:rsid w:val="00092E83"/>
    <w:rsid w:val="000F5DF7"/>
    <w:rsid w:val="00120FC2"/>
    <w:rsid w:val="002C26AF"/>
    <w:rsid w:val="003726F1"/>
    <w:rsid w:val="0041714A"/>
    <w:rsid w:val="004654F0"/>
    <w:rsid w:val="0048257A"/>
    <w:rsid w:val="00570AE3"/>
    <w:rsid w:val="007A62A3"/>
    <w:rsid w:val="007C6262"/>
    <w:rsid w:val="007E6113"/>
    <w:rsid w:val="00953CB5"/>
    <w:rsid w:val="009B3334"/>
    <w:rsid w:val="00CD78AA"/>
    <w:rsid w:val="00F91C62"/>
    <w:rsid w:val="00FE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714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F5DF7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F5DF7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ListParagraph">
    <w:name w:val="List Paragraph"/>
    <w:basedOn w:val="Normal"/>
    <w:uiPriority w:val="99"/>
    <w:qFormat/>
    <w:rsid w:val="00417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50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5069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5069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5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95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95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73</Words>
  <Characters>418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Минимальный набор приложений и электронных ресурсов </dc:title>
  <dc:subject/>
  <dc:creator>secretar</dc:creator>
  <cp:keywords/>
  <dc:description/>
  <cp:lastModifiedBy>BCM</cp:lastModifiedBy>
  <cp:revision>3</cp:revision>
  <dcterms:created xsi:type="dcterms:W3CDTF">2020-04-07T10:04:00Z</dcterms:created>
  <dcterms:modified xsi:type="dcterms:W3CDTF">2020-04-07T12:56:00Z</dcterms:modified>
</cp:coreProperties>
</file>